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4146" w:rsidRDefault="00DC6778">
      <w:r>
        <w:rPr>
          <w:noProof/>
          <w:lang w:eastAsia="fr-FR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-345597</wp:posOffset>
            </wp:positionH>
            <wp:positionV relativeFrom="paragraph">
              <wp:posOffset>60247</wp:posOffset>
            </wp:positionV>
            <wp:extent cx="1452759" cy="1440493"/>
            <wp:effectExtent l="19050" t="0" r="0" b="0"/>
            <wp:wrapNone/>
            <wp:docPr id="2" name="Image 1" descr="logo parapluie pe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rapluie petit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2759" cy="1440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672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21.7pt;margin-top:-3.95pt;width:90.95pt;height:108.95pt;z-index:-251657728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" strokeweight=".5pt">
            <v:textbox style="mso-next-textbox:#Text Box 2" inset="7.45pt,3.85pt,7.45pt,3.85pt">
              <w:txbxContent>
                <w:p w:rsidR="00906A2A" w:rsidRDefault="00906A2A" w:rsidP="00E76E2F">
                  <w:pPr>
                    <w:jc w:val="center"/>
                  </w:pPr>
                </w:p>
                <w:p w:rsidR="00D14146" w:rsidRPr="00906A2A" w:rsidRDefault="00D14146" w:rsidP="00E76E2F">
                  <w:pPr>
                    <w:jc w:val="center"/>
                  </w:pPr>
                </w:p>
              </w:txbxContent>
            </v:textbox>
          </v:shape>
        </w:pict>
      </w:r>
    </w:p>
    <w:p w:rsidR="00D14146" w:rsidRDefault="00D14146" w:rsidP="00DC6778">
      <w:r>
        <w:tab/>
      </w:r>
      <w:r>
        <w:tab/>
      </w:r>
      <w:r>
        <w:tab/>
      </w:r>
    </w:p>
    <w:p w:rsidR="000C613F" w:rsidRPr="00BD70C6" w:rsidRDefault="00DC6778" w:rsidP="00DC6778">
      <w:pPr>
        <w:rPr>
          <w:rFonts w:ascii="Accord Light SF" w:hAnsi="Accord Light SF"/>
          <w:szCs w:val="24"/>
        </w:rPr>
      </w:pPr>
      <w:r>
        <w:rPr>
          <w:rFonts w:ascii="Accord Light SF" w:hAnsi="Accord Light SF"/>
          <w:szCs w:val="24"/>
        </w:rPr>
        <w:t xml:space="preserve">                  </w:t>
      </w:r>
      <w:r w:rsidR="000C613F" w:rsidRPr="00BD70C6">
        <w:rPr>
          <w:rFonts w:ascii="Accord Light SF" w:hAnsi="Accord Light SF"/>
          <w:szCs w:val="24"/>
        </w:rPr>
        <w:t>La Cinquième Saison</w:t>
      </w:r>
      <w:r w:rsidR="00D14146" w:rsidRPr="00BD70C6">
        <w:rPr>
          <w:rFonts w:ascii="Accord Light SF" w:hAnsi="Accord Light SF"/>
          <w:szCs w:val="24"/>
        </w:rPr>
        <w:tab/>
      </w:r>
    </w:p>
    <w:p w:rsidR="009A0499" w:rsidRPr="00BD70C6" w:rsidRDefault="00DC6778" w:rsidP="00DC6778">
      <w:pPr>
        <w:rPr>
          <w:rFonts w:ascii="Accord Light SF" w:hAnsi="Accord Light SF"/>
          <w:szCs w:val="24"/>
        </w:rPr>
      </w:pPr>
      <w:r>
        <w:rPr>
          <w:rFonts w:ascii="Accord Light SF" w:hAnsi="Accord Light SF"/>
          <w:szCs w:val="24"/>
        </w:rPr>
        <w:t xml:space="preserve">                    </w:t>
      </w:r>
      <w:r w:rsidR="005643DA" w:rsidRPr="00BD70C6">
        <w:rPr>
          <w:rFonts w:ascii="Accord Light SF" w:hAnsi="Accord Light SF"/>
          <w:szCs w:val="24"/>
        </w:rPr>
        <w:t xml:space="preserve">Accueil </w:t>
      </w:r>
      <w:r w:rsidR="005C1759" w:rsidRPr="00BD70C6">
        <w:rPr>
          <w:rFonts w:ascii="Accord Light SF" w:hAnsi="Accord Light SF"/>
          <w:szCs w:val="24"/>
        </w:rPr>
        <w:t xml:space="preserve">de Loisir </w:t>
      </w:r>
      <w:r w:rsidR="005643DA" w:rsidRPr="00BD70C6">
        <w:rPr>
          <w:rFonts w:ascii="Accord Light SF" w:hAnsi="Accord Light SF"/>
          <w:szCs w:val="24"/>
        </w:rPr>
        <w:t>Sans Hébergement</w:t>
      </w:r>
      <w:r w:rsidR="005C1759" w:rsidRPr="00BD70C6">
        <w:rPr>
          <w:rFonts w:ascii="Accord Light SF" w:hAnsi="Accord Light SF"/>
          <w:szCs w:val="24"/>
        </w:rPr>
        <w:t xml:space="preserve"> (ALSH)</w:t>
      </w:r>
    </w:p>
    <w:p w:rsidR="009A0499" w:rsidRPr="00BD70C6" w:rsidRDefault="00DC6778" w:rsidP="00DC6778">
      <w:pPr>
        <w:ind w:left="3828" w:right="-141" w:hanging="3828"/>
        <w:jc w:val="both"/>
        <w:rPr>
          <w:rFonts w:ascii="Accord Light SF" w:hAnsi="Accord Light SF"/>
          <w:szCs w:val="24"/>
        </w:rPr>
      </w:pPr>
      <w:r>
        <w:rPr>
          <w:rFonts w:ascii="Accord Light SF" w:hAnsi="Accord Light SF"/>
          <w:szCs w:val="24"/>
        </w:rPr>
        <w:t xml:space="preserve">                       </w:t>
      </w:r>
      <w:r w:rsidR="00291F19" w:rsidRPr="00BD70C6">
        <w:rPr>
          <w:rFonts w:ascii="Accord Light SF" w:hAnsi="Accord Light SF"/>
          <w:szCs w:val="24"/>
        </w:rPr>
        <w:t>2C</w:t>
      </w:r>
      <w:r w:rsidR="009A0499" w:rsidRPr="00BD70C6">
        <w:rPr>
          <w:rFonts w:ascii="Accord Light SF" w:hAnsi="Accord Light SF"/>
          <w:szCs w:val="24"/>
        </w:rPr>
        <w:t xml:space="preserve"> Rue du </w:t>
      </w:r>
      <w:proofErr w:type="spellStart"/>
      <w:r w:rsidR="009A0499" w:rsidRPr="00BD70C6">
        <w:rPr>
          <w:rFonts w:ascii="Accord Light SF" w:hAnsi="Accord Light SF"/>
          <w:szCs w:val="24"/>
        </w:rPr>
        <w:t>Schnokeloch</w:t>
      </w:r>
      <w:proofErr w:type="spellEnd"/>
    </w:p>
    <w:p w:rsidR="00BC3026" w:rsidRPr="00BD70C6" w:rsidRDefault="00DC6778" w:rsidP="00DC6778">
      <w:pPr>
        <w:rPr>
          <w:rFonts w:ascii="Accord Light SF" w:hAnsi="Accord Light SF"/>
          <w:szCs w:val="24"/>
        </w:rPr>
      </w:pPr>
      <w:r>
        <w:rPr>
          <w:rFonts w:ascii="Accord Light SF" w:hAnsi="Accord Light SF"/>
          <w:szCs w:val="24"/>
        </w:rPr>
        <w:t xml:space="preserve">                        </w:t>
      </w:r>
      <w:r w:rsidR="009A0499" w:rsidRPr="00BD70C6">
        <w:rPr>
          <w:rFonts w:ascii="Accord Light SF" w:hAnsi="Accord Light SF"/>
          <w:szCs w:val="24"/>
        </w:rPr>
        <w:t>67200 Strasbourg</w:t>
      </w:r>
    </w:p>
    <w:p w:rsidR="009A0499" w:rsidRPr="00BD70C6" w:rsidRDefault="00DC6778" w:rsidP="00DC6778">
      <w:pPr>
        <w:rPr>
          <w:rFonts w:ascii="Accord Light SF" w:hAnsi="Accord Light SF"/>
          <w:szCs w:val="24"/>
        </w:rPr>
      </w:pPr>
      <w:r>
        <w:rPr>
          <w:rFonts w:ascii="Accord Light SF" w:hAnsi="Accord Light SF"/>
        </w:rPr>
        <w:t xml:space="preserve">                       </w:t>
      </w:r>
      <w:hyperlink r:id="rId8" w:tgtFrame="_blank" w:history="1">
        <w:r w:rsidR="009A0499" w:rsidRPr="00BD70C6">
          <w:rPr>
            <w:rStyle w:val="Lienhypertexte"/>
            <w:rFonts w:ascii="Accord Light SF" w:hAnsi="Accord Light SF"/>
            <w:color w:val="auto"/>
            <w:szCs w:val="24"/>
          </w:rPr>
          <w:t>lacinquiemesaisonash@gmail.com</w:t>
        </w:r>
      </w:hyperlink>
    </w:p>
    <w:p w:rsidR="009A0499" w:rsidRDefault="009A0499" w:rsidP="009A0499">
      <w:pPr>
        <w:ind w:left="3828" w:right="-141" w:hanging="3828"/>
        <w:jc w:val="both"/>
      </w:pPr>
    </w:p>
    <w:p w:rsidR="00291F19" w:rsidRDefault="00291F19" w:rsidP="009A0499">
      <w:pPr>
        <w:ind w:left="3828" w:right="-141" w:hanging="3828"/>
        <w:jc w:val="both"/>
      </w:pPr>
    </w:p>
    <w:p w:rsidR="00D14146" w:rsidRDefault="00D14146"/>
    <w:p w:rsidR="00291F19" w:rsidRPr="00BD70C6" w:rsidRDefault="00D14146">
      <w:pPr>
        <w:pStyle w:val="Titre1"/>
        <w:rPr>
          <w:rFonts w:ascii="Arno Pro Caption" w:hAnsi="Arno Pro Caption"/>
          <w:sz w:val="32"/>
          <w:szCs w:val="32"/>
        </w:rPr>
      </w:pPr>
      <w:r w:rsidRPr="00BD70C6">
        <w:rPr>
          <w:rFonts w:ascii="Arno Pro Caption" w:hAnsi="Arno Pro Caption"/>
          <w:b/>
          <w:bCs/>
          <w:sz w:val="32"/>
          <w:szCs w:val="32"/>
        </w:rPr>
        <w:t xml:space="preserve">FICHE D’INSCRIPTION </w:t>
      </w:r>
      <w:r w:rsidR="00066FFC" w:rsidRPr="00BD70C6">
        <w:rPr>
          <w:rFonts w:ascii="Arno Pro Caption" w:hAnsi="Arno Pro Caption"/>
          <w:b/>
          <w:bCs/>
          <w:sz w:val="32"/>
          <w:szCs w:val="32"/>
        </w:rPr>
        <w:t>ET DE LIAISON</w:t>
      </w:r>
      <w:r w:rsidR="006B5149" w:rsidRPr="00BD70C6">
        <w:rPr>
          <w:rFonts w:ascii="Arno Pro Caption" w:hAnsi="Arno Pro Caption"/>
          <w:b/>
          <w:bCs/>
          <w:sz w:val="32"/>
          <w:szCs w:val="32"/>
        </w:rPr>
        <w:t>-</w:t>
      </w:r>
      <w:r w:rsidR="009B53ED" w:rsidRPr="00BD70C6">
        <w:rPr>
          <w:rFonts w:ascii="Arno Pro Caption" w:hAnsi="Arno Pro Caption"/>
          <w:b/>
          <w:bCs/>
          <w:sz w:val="32"/>
          <w:szCs w:val="32"/>
        </w:rPr>
        <w:t xml:space="preserve"> </w:t>
      </w:r>
      <w:r w:rsidR="001B45B8" w:rsidRPr="00BD70C6">
        <w:rPr>
          <w:rFonts w:ascii="Arno Pro Caption" w:hAnsi="Arno Pro Caption"/>
          <w:b/>
          <w:bCs/>
          <w:sz w:val="32"/>
          <w:szCs w:val="32"/>
        </w:rPr>
        <w:t>LA CIN</w:t>
      </w:r>
      <w:r w:rsidR="000C613F" w:rsidRPr="00BD70C6">
        <w:rPr>
          <w:rFonts w:ascii="Arno Pro Caption" w:hAnsi="Arno Pro Caption"/>
          <w:b/>
          <w:bCs/>
          <w:sz w:val="32"/>
          <w:szCs w:val="32"/>
        </w:rPr>
        <w:t xml:space="preserve">QUIEME SAISON </w:t>
      </w:r>
    </w:p>
    <w:p w:rsidR="00D14146" w:rsidRPr="007D56FB" w:rsidRDefault="00291F19">
      <w:pPr>
        <w:pStyle w:val="Titre1"/>
        <w:rPr>
          <w:sz w:val="32"/>
          <w:szCs w:val="32"/>
        </w:rPr>
      </w:pPr>
      <w:r w:rsidRPr="007D56FB">
        <w:rPr>
          <w:b/>
          <w:bCs/>
          <w:sz w:val="32"/>
          <w:szCs w:val="32"/>
        </w:rPr>
        <w:t>Année 20</w:t>
      </w:r>
      <w:r w:rsidR="00E301CF">
        <w:rPr>
          <w:b/>
          <w:bCs/>
          <w:sz w:val="32"/>
          <w:szCs w:val="32"/>
        </w:rPr>
        <w:t>2</w:t>
      </w:r>
      <w:r w:rsidR="00E0408A">
        <w:rPr>
          <w:b/>
          <w:bCs/>
          <w:sz w:val="32"/>
          <w:szCs w:val="32"/>
        </w:rPr>
        <w:t>6</w:t>
      </w:r>
    </w:p>
    <w:p w:rsidR="00BD70C6" w:rsidRDefault="00BD70C6"/>
    <w:p w:rsidR="00291F19" w:rsidRDefault="00291F19"/>
    <w:p w:rsidR="0053008F" w:rsidRDefault="0053008F"/>
    <w:p w:rsidR="0030428B" w:rsidRDefault="00066FFC">
      <w:r>
        <w:t>Informations concernant l’enfant</w:t>
      </w:r>
      <w:r w:rsidR="0030428B" w:rsidRPr="006F54A6">
        <w:t xml:space="preserve"> que vous souhaitez inscrire</w:t>
      </w:r>
      <w:r w:rsidR="00121E2C">
        <w:t> :</w:t>
      </w:r>
    </w:p>
    <w:p w:rsidR="00121E2C" w:rsidRPr="006F54A6" w:rsidRDefault="00121E2C"/>
    <w:p w:rsidR="00D14146" w:rsidRPr="006F54A6" w:rsidRDefault="00D14146">
      <w:pPr>
        <w:rPr>
          <w:sz w:val="20"/>
        </w:rPr>
      </w:pPr>
      <w:r w:rsidRPr="006F54A6">
        <w:rPr>
          <w:sz w:val="20"/>
        </w:rPr>
        <w:t>N</w:t>
      </w:r>
      <w:r w:rsidR="003B19CB">
        <w:rPr>
          <w:sz w:val="20"/>
        </w:rPr>
        <w:t>om</w:t>
      </w:r>
      <w:r w:rsidRPr="006F54A6">
        <w:rPr>
          <w:sz w:val="20"/>
        </w:rPr>
        <w:t>:……………………………………………………</w:t>
      </w:r>
      <w:r w:rsidR="00D87271">
        <w:rPr>
          <w:sz w:val="20"/>
        </w:rPr>
        <w:t>……</w:t>
      </w:r>
      <w:r w:rsidRPr="006F54A6">
        <w:rPr>
          <w:sz w:val="20"/>
        </w:rPr>
        <w:t>P</w:t>
      </w:r>
      <w:r w:rsidR="003B19CB">
        <w:rPr>
          <w:sz w:val="20"/>
        </w:rPr>
        <w:t>rénom</w:t>
      </w:r>
      <w:r w:rsidRPr="006F54A6">
        <w:rPr>
          <w:sz w:val="20"/>
        </w:rPr>
        <w:t>………………………………………</w:t>
      </w:r>
      <w:r w:rsidR="00D87271">
        <w:rPr>
          <w:sz w:val="20"/>
        </w:rPr>
        <w:t>………………</w:t>
      </w:r>
      <w:r w:rsidRPr="006F54A6">
        <w:rPr>
          <w:sz w:val="20"/>
        </w:rPr>
        <w:t> </w:t>
      </w:r>
    </w:p>
    <w:p w:rsidR="00D14146" w:rsidRPr="00CC68D4" w:rsidRDefault="00D14146">
      <w:pPr>
        <w:rPr>
          <w:sz w:val="16"/>
        </w:rPr>
      </w:pPr>
    </w:p>
    <w:p w:rsidR="00D14146" w:rsidRDefault="00D14146">
      <w:pPr>
        <w:rPr>
          <w:sz w:val="20"/>
        </w:rPr>
      </w:pPr>
      <w:r w:rsidRPr="006F54A6">
        <w:rPr>
          <w:sz w:val="20"/>
        </w:rPr>
        <w:t xml:space="preserve">F </w:t>
      </w:r>
      <w:r w:rsidRPr="006F54A6">
        <w:rPr>
          <w:bCs/>
        </w:rPr>
        <w:t></w:t>
      </w:r>
      <w:r w:rsidRPr="006F54A6">
        <w:rPr>
          <w:b/>
          <w:sz w:val="20"/>
        </w:rPr>
        <w:t xml:space="preserve">  M </w:t>
      </w:r>
      <w:r w:rsidRPr="006F54A6">
        <w:rPr>
          <w:bCs/>
        </w:rPr>
        <w:t></w:t>
      </w:r>
      <w:r w:rsidRPr="006F54A6">
        <w:rPr>
          <w:b/>
          <w:sz w:val="20"/>
        </w:rPr>
        <w:t xml:space="preserve"> </w:t>
      </w:r>
      <w:r w:rsidRPr="006F54A6">
        <w:rPr>
          <w:b/>
          <w:sz w:val="20"/>
        </w:rPr>
        <w:tab/>
      </w:r>
      <w:r w:rsidR="003B19CB">
        <w:rPr>
          <w:sz w:val="20"/>
        </w:rPr>
        <w:t>Né</w:t>
      </w:r>
      <w:r w:rsidR="00C23310">
        <w:rPr>
          <w:sz w:val="20"/>
        </w:rPr>
        <w:t>(</w:t>
      </w:r>
      <w:r w:rsidR="003B19CB">
        <w:rPr>
          <w:sz w:val="20"/>
        </w:rPr>
        <w:t>e</w:t>
      </w:r>
      <w:r w:rsidR="00C23310">
        <w:rPr>
          <w:sz w:val="20"/>
        </w:rPr>
        <w:t>)</w:t>
      </w:r>
      <w:r w:rsidRPr="006F54A6">
        <w:rPr>
          <w:sz w:val="20"/>
        </w:rPr>
        <w:t xml:space="preserve"> </w:t>
      </w:r>
      <w:r w:rsidR="003B19CB">
        <w:rPr>
          <w:sz w:val="20"/>
        </w:rPr>
        <w:t>le</w:t>
      </w:r>
      <w:r w:rsidRPr="006F54A6">
        <w:rPr>
          <w:sz w:val="20"/>
        </w:rPr>
        <w:t xml:space="preserve"> :………………………………  </w:t>
      </w:r>
      <w:r w:rsidR="003B19CB">
        <w:rPr>
          <w:sz w:val="20"/>
        </w:rPr>
        <w:t>à</w:t>
      </w:r>
      <w:r w:rsidRPr="006F54A6">
        <w:rPr>
          <w:sz w:val="20"/>
        </w:rPr>
        <w:t> :……………………………………………</w:t>
      </w:r>
      <w:r w:rsidR="00D87271">
        <w:rPr>
          <w:sz w:val="20"/>
        </w:rPr>
        <w:t>………………….</w:t>
      </w:r>
    </w:p>
    <w:p w:rsidR="00D14146" w:rsidRDefault="00D14146">
      <w:pPr>
        <w:rPr>
          <w:sz w:val="20"/>
        </w:rPr>
      </w:pPr>
    </w:p>
    <w:p w:rsidR="00D14146" w:rsidRDefault="00D14146">
      <w:pPr>
        <w:rPr>
          <w:sz w:val="20"/>
        </w:rPr>
      </w:pPr>
      <w:r>
        <w:rPr>
          <w:sz w:val="20"/>
        </w:rPr>
        <w:t>A</w:t>
      </w:r>
      <w:r w:rsidR="00C23310">
        <w:rPr>
          <w:sz w:val="20"/>
        </w:rPr>
        <w:t>dresse</w:t>
      </w:r>
      <w:r>
        <w:rPr>
          <w:sz w:val="20"/>
        </w:rPr>
        <w:t> :………………………………………………………………………………………………………………………</w:t>
      </w:r>
    </w:p>
    <w:p w:rsidR="00793411" w:rsidRDefault="00793411">
      <w:pPr>
        <w:rPr>
          <w:sz w:val="20"/>
        </w:rPr>
      </w:pPr>
    </w:p>
    <w:p w:rsidR="00793411" w:rsidRDefault="00793411">
      <w:pPr>
        <w:rPr>
          <w:sz w:val="20"/>
        </w:rPr>
      </w:pPr>
    </w:p>
    <w:p w:rsidR="00786196" w:rsidRDefault="00786196">
      <w:pPr>
        <w:rPr>
          <w:sz w:val="20"/>
        </w:rPr>
      </w:pPr>
      <w:r>
        <w:rPr>
          <w:sz w:val="20"/>
        </w:rPr>
        <w:t>Numéro allocataire CAF :………………………………………</w:t>
      </w:r>
      <w:r w:rsidR="00987C56">
        <w:rPr>
          <w:sz w:val="20"/>
        </w:rPr>
        <w:t>…..</w:t>
      </w:r>
      <w:r>
        <w:rPr>
          <w:sz w:val="20"/>
        </w:rPr>
        <w:t>…</w:t>
      </w:r>
    </w:p>
    <w:p w:rsidR="00987C56" w:rsidRDefault="00987C56">
      <w:pPr>
        <w:rPr>
          <w:sz w:val="20"/>
        </w:rPr>
      </w:pPr>
      <w:r>
        <w:rPr>
          <w:sz w:val="20"/>
        </w:rPr>
        <w:t>Numéro de Sécurité sociale : …………………………………………..</w:t>
      </w:r>
    </w:p>
    <w:p w:rsidR="002872A3" w:rsidRDefault="002872A3">
      <w:pPr>
        <w:rPr>
          <w:sz w:val="20"/>
        </w:rPr>
      </w:pPr>
      <w:r>
        <w:rPr>
          <w:sz w:val="20"/>
        </w:rPr>
        <w:t xml:space="preserve">Régime :   Général  </w:t>
      </w:r>
      <w:r w:rsidRPr="006F54A6">
        <w:rPr>
          <w:bCs/>
        </w:rPr>
        <w:t></w:t>
      </w:r>
      <w:r w:rsidRPr="006F54A6">
        <w:rPr>
          <w:b/>
          <w:sz w:val="20"/>
        </w:rPr>
        <w:t xml:space="preserve"> </w:t>
      </w:r>
      <w:r>
        <w:rPr>
          <w:sz w:val="20"/>
        </w:rPr>
        <w:t xml:space="preserve">  </w:t>
      </w:r>
      <w:r w:rsidR="008D5933">
        <w:rPr>
          <w:b/>
          <w:sz w:val="20"/>
        </w:rPr>
        <w:t xml:space="preserve">    </w:t>
      </w:r>
      <w:r>
        <w:rPr>
          <w:b/>
          <w:sz w:val="20"/>
        </w:rPr>
        <w:t xml:space="preserve">  </w:t>
      </w:r>
      <w:r>
        <w:rPr>
          <w:sz w:val="20"/>
        </w:rPr>
        <w:t xml:space="preserve">MSA </w:t>
      </w:r>
      <w:r w:rsidRPr="006F54A6">
        <w:rPr>
          <w:bCs/>
        </w:rPr>
        <w:t></w:t>
      </w:r>
      <w:r w:rsidRPr="006F54A6">
        <w:rPr>
          <w:b/>
          <w:sz w:val="20"/>
        </w:rPr>
        <w:t xml:space="preserve"> </w:t>
      </w:r>
      <w:r>
        <w:rPr>
          <w:b/>
          <w:sz w:val="20"/>
        </w:rPr>
        <w:t xml:space="preserve">             </w:t>
      </w:r>
      <w:r>
        <w:rPr>
          <w:sz w:val="20"/>
        </w:rPr>
        <w:t>AUTRES (Précisez) :………………………</w:t>
      </w:r>
    </w:p>
    <w:p w:rsidR="00786196" w:rsidRDefault="00786196">
      <w:pPr>
        <w:rPr>
          <w:sz w:val="20"/>
        </w:rPr>
      </w:pPr>
    </w:p>
    <w:p w:rsidR="00D14146" w:rsidRDefault="00D14146">
      <w:pPr>
        <w:rPr>
          <w:sz w:val="20"/>
        </w:rPr>
      </w:pPr>
      <w:r>
        <w:rPr>
          <w:sz w:val="20"/>
        </w:rPr>
        <w:t>E</w:t>
      </w:r>
      <w:r w:rsidR="00D87271">
        <w:rPr>
          <w:sz w:val="20"/>
        </w:rPr>
        <w:t>tablissement fréquenté en dehors des vacances scolaires</w:t>
      </w:r>
      <w:r>
        <w:rPr>
          <w:sz w:val="20"/>
        </w:rPr>
        <w:t>:……………………………………</w:t>
      </w:r>
      <w:r w:rsidR="00D87271">
        <w:rPr>
          <w:sz w:val="20"/>
        </w:rPr>
        <w:t>………………………………..</w:t>
      </w:r>
    </w:p>
    <w:p w:rsidR="00D14146" w:rsidRDefault="00D14146" w:rsidP="005C1759">
      <w:pPr>
        <w:rPr>
          <w:sz w:val="20"/>
        </w:rPr>
      </w:pPr>
      <w:r>
        <w:rPr>
          <w:bCs/>
        </w:rPr>
        <w:t xml:space="preserve">                 </w:t>
      </w:r>
    </w:p>
    <w:p w:rsidR="007B57E9" w:rsidRDefault="007B57E9"/>
    <w:p w:rsidR="00D14146" w:rsidRDefault="005C1759">
      <w:pPr>
        <w:rPr>
          <w:sz w:val="20"/>
        </w:rPr>
      </w:pPr>
      <w:r w:rsidRPr="007B57E9">
        <w:t>Père :</w:t>
      </w:r>
      <w:r w:rsidR="002956D5">
        <w:rPr>
          <w:sz w:val="20"/>
        </w:rPr>
        <w:tab/>
      </w:r>
      <w:r w:rsidR="002956D5">
        <w:rPr>
          <w:sz w:val="20"/>
        </w:rPr>
        <w:tab/>
      </w:r>
      <w:r w:rsidR="002956D5">
        <w:rPr>
          <w:sz w:val="20"/>
        </w:rPr>
        <w:tab/>
      </w:r>
      <w:r w:rsidR="002956D5">
        <w:rPr>
          <w:sz w:val="20"/>
        </w:rPr>
        <w:tab/>
      </w:r>
      <w:r w:rsidR="002956D5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B57E9">
        <w:t>Mère :</w:t>
      </w:r>
    </w:p>
    <w:p w:rsidR="007B57E9" w:rsidRDefault="007B57E9" w:rsidP="005C1759">
      <w:pPr>
        <w:rPr>
          <w:sz w:val="20"/>
        </w:rPr>
      </w:pPr>
    </w:p>
    <w:p w:rsidR="00D14146" w:rsidRDefault="00D14146" w:rsidP="005C1759">
      <w:pPr>
        <w:rPr>
          <w:sz w:val="20"/>
        </w:rPr>
      </w:pPr>
      <w:r>
        <w:rPr>
          <w:sz w:val="20"/>
        </w:rPr>
        <w:t>N</w:t>
      </w:r>
      <w:r w:rsidR="00D87271">
        <w:rPr>
          <w:sz w:val="20"/>
        </w:rPr>
        <w:t>om :……………………………………………………….</w:t>
      </w:r>
      <w:r w:rsidR="00D87271">
        <w:rPr>
          <w:sz w:val="20"/>
        </w:rPr>
        <w:tab/>
        <w:t>Nom</w:t>
      </w:r>
      <w:r>
        <w:rPr>
          <w:sz w:val="20"/>
        </w:rPr>
        <w:t> :………………………………………………………….</w:t>
      </w:r>
    </w:p>
    <w:p w:rsidR="00D14146" w:rsidRDefault="00D14146">
      <w:pPr>
        <w:spacing w:before="120"/>
        <w:rPr>
          <w:sz w:val="20"/>
        </w:rPr>
      </w:pPr>
      <w:r>
        <w:rPr>
          <w:sz w:val="20"/>
        </w:rPr>
        <w:t>P</w:t>
      </w:r>
      <w:r w:rsidR="00D87271">
        <w:rPr>
          <w:sz w:val="20"/>
        </w:rPr>
        <w:t>rénom</w:t>
      </w:r>
      <w:r>
        <w:rPr>
          <w:sz w:val="20"/>
        </w:rPr>
        <w:t> :………………………………………………….</w:t>
      </w:r>
      <w:r>
        <w:rPr>
          <w:sz w:val="20"/>
        </w:rPr>
        <w:tab/>
        <w:t>P</w:t>
      </w:r>
      <w:r w:rsidR="00D87271">
        <w:rPr>
          <w:sz w:val="20"/>
        </w:rPr>
        <w:t>rénom</w:t>
      </w:r>
      <w:r>
        <w:rPr>
          <w:sz w:val="20"/>
        </w:rPr>
        <w:t> :……………………………………………………..</w:t>
      </w:r>
    </w:p>
    <w:p w:rsidR="00D14146" w:rsidRDefault="00D14146">
      <w:pPr>
        <w:spacing w:before="120"/>
        <w:rPr>
          <w:sz w:val="20"/>
        </w:rPr>
      </w:pPr>
      <w:r>
        <w:rPr>
          <w:sz w:val="20"/>
        </w:rPr>
        <w:t>A</w:t>
      </w:r>
      <w:r w:rsidR="00D87271">
        <w:rPr>
          <w:sz w:val="20"/>
        </w:rPr>
        <w:t>dresse</w:t>
      </w:r>
      <w:r>
        <w:rPr>
          <w:sz w:val="20"/>
        </w:rPr>
        <w:t xml:space="preserve"> :…………………………………………………. </w:t>
      </w:r>
      <w:r w:rsidR="00D87271">
        <w:rPr>
          <w:sz w:val="20"/>
        </w:rPr>
        <w:t xml:space="preserve">     </w:t>
      </w:r>
      <w:r>
        <w:rPr>
          <w:sz w:val="20"/>
        </w:rPr>
        <w:t>A</w:t>
      </w:r>
      <w:r w:rsidR="00D87271">
        <w:rPr>
          <w:sz w:val="20"/>
        </w:rPr>
        <w:t>dresse</w:t>
      </w:r>
      <w:r>
        <w:rPr>
          <w:sz w:val="20"/>
        </w:rPr>
        <w:t> :……………………………………………………..</w:t>
      </w:r>
    </w:p>
    <w:p w:rsidR="00D14146" w:rsidRDefault="00D14146">
      <w:pPr>
        <w:spacing w:before="120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</w:t>
      </w:r>
    </w:p>
    <w:p w:rsidR="00D14146" w:rsidRDefault="00D14146">
      <w:pPr>
        <w:spacing w:before="120"/>
        <w:rPr>
          <w:sz w:val="20"/>
        </w:rPr>
      </w:pPr>
      <w:r>
        <w:rPr>
          <w:sz w:val="20"/>
        </w:rPr>
        <w:t>T</w:t>
      </w:r>
      <w:r w:rsidR="00D87271">
        <w:rPr>
          <w:sz w:val="20"/>
        </w:rPr>
        <w:t>él</w:t>
      </w:r>
      <w:r>
        <w:rPr>
          <w:sz w:val="20"/>
        </w:rPr>
        <w:t> :…………………………………………………………</w:t>
      </w:r>
      <w:r>
        <w:rPr>
          <w:sz w:val="20"/>
        </w:rPr>
        <w:tab/>
        <w:t>T</w:t>
      </w:r>
      <w:r w:rsidR="00D87271">
        <w:rPr>
          <w:sz w:val="20"/>
        </w:rPr>
        <w:t>él</w:t>
      </w:r>
      <w:r>
        <w:rPr>
          <w:sz w:val="20"/>
        </w:rPr>
        <w:t> :……………………………………………………………</w:t>
      </w:r>
    </w:p>
    <w:p w:rsidR="00D14146" w:rsidRDefault="00D14146">
      <w:pPr>
        <w:spacing w:before="120"/>
        <w:rPr>
          <w:sz w:val="20"/>
        </w:rPr>
      </w:pPr>
      <w:r>
        <w:rPr>
          <w:sz w:val="20"/>
        </w:rPr>
        <w:t>M</w:t>
      </w:r>
      <w:r w:rsidR="00D87271">
        <w:rPr>
          <w:sz w:val="20"/>
        </w:rPr>
        <w:t>obile</w:t>
      </w:r>
      <w:r w:rsidR="005C1759">
        <w:rPr>
          <w:sz w:val="20"/>
        </w:rPr>
        <w:t> :…………………………………………………</w:t>
      </w:r>
      <w:r>
        <w:rPr>
          <w:sz w:val="20"/>
        </w:rPr>
        <w:tab/>
        <w:t>M</w:t>
      </w:r>
      <w:r w:rsidR="00D87271">
        <w:rPr>
          <w:sz w:val="20"/>
        </w:rPr>
        <w:t>obile</w:t>
      </w:r>
      <w:r w:rsidR="005C1759">
        <w:rPr>
          <w:sz w:val="20"/>
        </w:rPr>
        <w:t> :………………………………………………………</w:t>
      </w:r>
    </w:p>
    <w:p w:rsidR="00D14146" w:rsidRDefault="00D14146">
      <w:pPr>
        <w:spacing w:before="120"/>
        <w:rPr>
          <w:sz w:val="20"/>
        </w:rPr>
      </w:pPr>
      <w:r>
        <w:rPr>
          <w:sz w:val="20"/>
        </w:rPr>
        <w:t xml:space="preserve">E-mail : </w:t>
      </w:r>
      <w:r>
        <w:rPr>
          <w:rFonts w:ascii="Segoe UI Symbol" w:hAnsi="Segoe UI Symbol" w:cs="Segoe UI Symbol"/>
          <w:color w:val="7F7F7F"/>
          <w:sz w:val="20"/>
        </w:rPr>
        <w:t>⎥</w:t>
      </w:r>
      <w:r w:rsidR="005C1759">
        <w:rPr>
          <w:sz w:val="20"/>
        </w:rPr>
        <w:t>…………………………………………………</w:t>
      </w:r>
      <w:r>
        <w:rPr>
          <w:sz w:val="20"/>
        </w:rPr>
        <w:tab/>
        <w:t xml:space="preserve">E-mail : </w:t>
      </w:r>
      <w:r w:rsidR="005C1759">
        <w:rPr>
          <w:sz w:val="20"/>
        </w:rPr>
        <w:t>……………………………………………………….</w:t>
      </w:r>
    </w:p>
    <w:p w:rsidR="00D14146" w:rsidRDefault="00D14146">
      <w:pPr>
        <w:spacing w:before="120"/>
        <w:rPr>
          <w:sz w:val="20"/>
        </w:rPr>
      </w:pPr>
      <w:r>
        <w:rPr>
          <w:sz w:val="20"/>
        </w:rPr>
        <w:t>P</w:t>
      </w:r>
      <w:r w:rsidR="00D87271">
        <w:rPr>
          <w:sz w:val="20"/>
        </w:rPr>
        <w:t>rofession</w:t>
      </w:r>
      <w:r>
        <w:rPr>
          <w:sz w:val="20"/>
        </w:rPr>
        <w:t xml:space="preserve"> :……………………………………………… </w:t>
      </w:r>
      <w:r w:rsidR="00D87271">
        <w:rPr>
          <w:sz w:val="20"/>
        </w:rPr>
        <w:t xml:space="preserve">       </w:t>
      </w:r>
      <w:r>
        <w:rPr>
          <w:sz w:val="20"/>
        </w:rPr>
        <w:t>P</w:t>
      </w:r>
      <w:r w:rsidR="00D87271">
        <w:rPr>
          <w:sz w:val="20"/>
        </w:rPr>
        <w:t>rofession</w:t>
      </w:r>
      <w:r>
        <w:rPr>
          <w:sz w:val="20"/>
        </w:rPr>
        <w:t> :………………………………………………..</w:t>
      </w:r>
    </w:p>
    <w:p w:rsidR="00D14146" w:rsidRDefault="00D14146">
      <w:pPr>
        <w:spacing w:before="120"/>
        <w:rPr>
          <w:sz w:val="20"/>
        </w:rPr>
      </w:pPr>
      <w:r>
        <w:rPr>
          <w:sz w:val="20"/>
        </w:rPr>
        <w:t>E</w:t>
      </w:r>
      <w:r w:rsidR="00D87271">
        <w:rPr>
          <w:sz w:val="20"/>
        </w:rPr>
        <w:t>mployeur</w:t>
      </w:r>
      <w:r>
        <w:rPr>
          <w:sz w:val="20"/>
        </w:rPr>
        <w:t> :………………………………………………..</w:t>
      </w:r>
      <w:r>
        <w:rPr>
          <w:sz w:val="20"/>
        </w:rPr>
        <w:tab/>
        <w:t>E</w:t>
      </w:r>
      <w:r w:rsidR="00D87271">
        <w:rPr>
          <w:sz w:val="20"/>
        </w:rPr>
        <w:t>mployeur</w:t>
      </w:r>
      <w:r>
        <w:rPr>
          <w:sz w:val="20"/>
        </w:rPr>
        <w:t> :………………………………………………..</w:t>
      </w:r>
    </w:p>
    <w:p w:rsidR="00D14146" w:rsidRDefault="00D14146">
      <w:pPr>
        <w:spacing w:before="120"/>
        <w:rPr>
          <w:sz w:val="20"/>
        </w:rPr>
      </w:pPr>
      <w:r>
        <w:rPr>
          <w:sz w:val="20"/>
        </w:rPr>
        <w:t>T</w:t>
      </w:r>
      <w:r w:rsidR="00D87271">
        <w:rPr>
          <w:sz w:val="20"/>
        </w:rPr>
        <w:t>él</w:t>
      </w:r>
      <w:r>
        <w:rPr>
          <w:sz w:val="20"/>
        </w:rPr>
        <w:t> :………………………………………………………….</w:t>
      </w:r>
      <w:r>
        <w:rPr>
          <w:sz w:val="20"/>
        </w:rPr>
        <w:tab/>
        <w:t>T</w:t>
      </w:r>
      <w:r w:rsidR="00D87271">
        <w:rPr>
          <w:sz w:val="20"/>
        </w:rPr>
        <w:t>él</w:t>
      </w:r>
      <w:r>
        <w:rPr>
          <w:sz w:val="20"/>
        </w:rPr>
        <w:t> :……………………………………………………………</w:t>
      </w:r>
    </w:p>
    <w:p w:rsidR="00D14146" w:rsidRDefault="005B06E1" w:rsidP="005C1759">
      <w:pPr>
        <w:rPr>
          <w:b/>
          <w:sz w:val="20"/>
        </w:rPr>
      </w:pPr>
      <w:r>
        <w:rPr>
          <w:b/>
          <w:noProof/>
          <w:sz w:val="20"/>
          <w:lang w:eastAsia="fr-F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4382979</wp:posOffset>
            </wp:positionH>
            <wp:positionV relativeFrom="paragraph">
              <wp:posOffset>38344</wp:posOffset>
            </wp:positionV>
            <wp:extent cx="1947537" cy="2292263"/>
            <wp:effectExtent l="19050" t="0" r="0" b="0"/>
            <wp:wrapNone/>
            <wp:docPr id="8" name="Image 4" descr="E:\B.E.V\tec sun\tec moon\hiver 2020\ar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.E.V\tec sun\tec moon\hiver 2020\arbr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37" cy="229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146" w:rsidRDefault="00D14146">
      <w:pPr>
        <w:jc w:val="center"/>
        <w:rPr>
          <w:b/>
          <w:sz w:val="20"/>
        </w:rPr>
      </w:pPr>
    </w:p>
    <w:p w:rsidR="00D14146" w:rsidRPr="007B57E9" w:rsidRDefault="00D14146" w:rsidP="007B57E9">
      <w:r w:rsidRPr="007B57E9">
        <w:t>S</w:t>
      </w:r>
      <w:r w:rsidR="007B57E9" w:rsidRPr="007B57E9">
        <w:t>ituation parentale :</w:t>
      </w:r>
    </w:p>
    <w:p w:rsidR="005C1759" w:rsidRDefault="005C1759" w:rsidP="005C1759">
      <w:pPr>
        <w:pStyle w:val="Default"/>
      </w:pPr>
    </w:p>
    <w:p w:rsidR="005C1759" w:rsidRPr="00226983" w:rsidRDefault="005C1759" w:rsidP="00D87271">
      <w:pPr>
        <w:spacing w:before="120"/>
        <w:rPr>
          <w:sz w:val="18"/>
        </w:rPr>
      </w:pPr>
      <w:r w:rsidRPr="00226983">
        <w:rPr>
          <w:sz w:val="18"/>
        </w:rPr>
        <w:t xml:space="preserve"> Les deux parents sont titulaires pleinement et conjointement de l’autorité parentale : </w:t>
      </w:r>
    </w:p>
    <w:p w:rsidR="007B57E9" w:rsidRDefault="005C1759" w:rsidP="00D87271">
      <w:pPr>
        <w:spacing w:before="120"/>
        <w:rPr>
          <w:sz w:val="20"/>
        </w:rPr>
      </w:pPr>
      <w:r w:rsidRPr="00D87271">
        <w:rPr>
          <w:sz w:val="20"/>
        </w:rPr>
        <w:t xml:space="preserve">Oui </w:t>
      </w:r>
      <w:r w:rsidRPr="00D87271">
        <w:rPr>
          <w:sz w:val="20"/>
        </w:rPr>
        <w:t></w:t>
      </w:r>
      <w:r w:rsidR="007B57E9">
        <w:rPr>
          <w:sz w:val="20"/>
        </w:rPr>
        <w:t xml:space="preserve">   </w:t>
      </w:r>
      <w:r w:rsidRPr="00D87271">
        <w:rPr>
          <w:sz w:val="20"/>
        </w:rPr>
        <w:t xml:space="preserve">non </w:t>
      </w:r>
      <w:r w:rsidRPr="00D87271">
        <w:rPr>
          <w:sz w:val="20"/>
        </w:rPr>
        <w:t></w:t>
      </w:r>
    </w:p>
    <w:p w:rsidR="00D14146" w:rsidRPr="00D87271" w:rsidRDefault="005C1759" w:rsidP="00D87271">
      <w:pPr>
        <w:spacing w:before="120"/>
        <w:rPr>
          <w:sz w:val="20"/>
        </w:rPr>
      </w:pPr>
      <w:r w:rsidRPr="00D87271">
        <w:rPr>
          <w:sz w:val="20"/>
        </w:rPr>
        <w:t>(</w:t>
      </w:r>
      <w:proofErr w:type="gramStart"/>
      <w:r w:rsidRPr="00D87271">
        <w:rPr>
          <w:sz w:val="20"/>
        </w:rPr>
        <w:t>si</w:t>
      </w:r>
      <w:proofErr w:type="gramEnd"/>
      <w:r w:rsidRPr="00D87271">
        <w:rPr>
          <w:sz w:val="20"/>
        </w:rPr>
        <w:t xml:space="preserve"> non, veuillez fournir les justificatifs)</w:t>
      </w:r>
      <w:r w:rsidR="00D14146">
        <w:rPr>
          <w:sz w:val="20"/>
        </w:rPr>
        <w:tab/>
      </w:r>
      <w:r w:rsidR="00D14146">
        <w:rPr>
          <w:sz w:val="20"/>
        </w:rPr>
        <w:tab/>
      </w:r>
    </w:p>
    <w:p w:rsidR="005C1759" w:rsidRDefault="005C1759" w:rsidP="005C1759">
      <w:pPr>
        <w:spacing w:line="360" w:lineRule="auto"/>
        <w:rPr>
          <w:sz w:val="20"/>
        </w:rPr>
      </w:pPr>
    </w:p>
    <w:p w:rsidR="00226983" w:rsidRDefault="00226983" w:rsidP="005C1759">
      <w:pPr>
        <w:spacing w:line="360" w:lineRule="auto"/>
        <w:rPr>
          <w:sz w:val="20"/>
        </w:rPr>
      </w:pPr>
    </w:p>
    <w:p w:rsidR="00226983" w:rsidRDefault="00226983" w:rsidP="005C1759">
      <w:pPr>
        <w:spacing w:line="360" w:lineRule="auto"/>
        <w:rPr>
          <w:sz w:val="20"/>
        </w:rPr>
      </w:pPr>
    </w:p>
    <w:p w:rsidR="00226983" w:rsidRDefault="00226983" w:rsidP="005C1759">
      <w:pPr>
        <w:spacing w:line="360" w:lineRule="auto"/>
        <w:rPr>
          <w:sz w:val="20"/>
        </w:rPr>
      </w:pPr>
    </w:p>
    <w:p w:rsidR="00FE57F5" w:rsidRDefault="00FE57F5" w:rsidP="005C1759">
      <w:pPr>
        <w:spacing w:line="360" w:lineRule="auto"/>
        <w:rPr>
          <w:sz w:val="20"/>
        </w:rPr>
      </w:pPr>
    </w:p>
    <w:p w:rsidR="005C1759" w:rsidRDefault="005C1759" w:rsidP="005C1759">
      <w:pPr>
        <w:spacing w:line="360" w:lineRule="auto"/>
        <w:rPr>
          <w:sz w:val="20"/>
        </w:rPr>
      </w:pPr>
      <w:r w:rsidRPr="00FE57F5">
        <w:t>P</w:t>
      </w:r>
      <w:r w:rsidR="007B57E9" w:rsidRPr="00FE57F5">
        <w:t>ersonnes</w:t>
      </w:r>
      <w:r w:rsidRPr="00FE57F5">
        <w:t xml:space="preserve"> </w:t>
      </w:r>
      <w:r w:rsidR="00FE57F5" w:rsidRPr="00FE57F5">
        <w:t>à contacter en cas d’urgence autre que les parents</w:t>
      </w:r>
      <w:r>
        <w:rPr>
          <w:sz w:val="20"/>
        </w:rPr>
        <w:t xml:space="preserve"> (Nom, adresse, tél.)</w:t>
      </w:r>
    </w:p>
    <w:p w:rsidR="00D14146" w:rsidRDefault="005C1759" w:rsidP="005C1759">
      <w:pPr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E57F5" w:rsidRDefault="00FE57F5" w:rsidP="005C1759">
      <w:pPr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</w:t>
      </w:r>
    </w:p>
    <w:p w:rsidR="00793411" w:rsidRDefault="00793411" w:rsidP="005C1759">
      <w:pPr>
        <w:spacing w:before="120" w:after="120" w:line="360" w:lineRule="auto"/>
        <w:rPr>
          <w:b/>
          <w:sz w:val="23"/>
          <w:szCs w:val="23"/>
          <w:u w:val="single"/>
        </w:rPr>
      </w:pPr>
    </w:p>
    <w:p w:rsidR="00D14146" w:rsidRPr="00FE57F5" w:rsidRDefault="00FE57F5" w:rsidP="00FE57F5">
      <w:pPr>
        <w:spacing w:line="360" w:lineRule="auto"/>
      </w:pPr>
      <w:r w:rsidRPr="00FE57F5">
        <w:t>Personnes autorisées à chercher mon (mes) enfant(s)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6"/>
        <w:gridCol w:w="2456"/>
        <w:gridCol w:w="2457"/>
        <w:gridCol w:w="2457"/>
      </w:tblGrid>
      <w:tr w:rsidR="005C1759" w:rsidRPr="005C1759" w:rsidTr="007F6EF9">
        <w:trPr>
          <w:trHeight w:val="400"/>
        </w:trPr>
        <w:tc>
          <w:tcPr>
            <w:tcW w:w="2456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  <w:r w:rsidRPr="005C1759">
              <w:rPr>
                <w:sz w:val="20"/>
              </w:rPr>
              <w:t xml:space="preserve">NOM </w:t>
            </w:r>
          </w:p>
        </w:tc>
        <w:tc>
          <w:tcPr>
            <w:tcW w:w="2456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  <w:r w:rsidRPr="005C1759">
              <w:rPr>
                <w:sz w:val="20"/>
              </w:rPr>
              <w:t>PRENOM</w:t>
            </w:r>
          </w:p>
        </w:tc>
        <w:tc>
          <w:tcPr>
            <w:tcW w:w="2457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  <w:r w:rsidRPr="005C1759">
              <w:rPr>
                <w:sz w:val="20"/>
              </w:rPr>
              <w:t>LIEN DE PARENTE</w:t>
            </w:r>
          </w:p>
        </w:tc>
        <w:tc>
          <w:tcPr>
            <w:tcW w:w="2457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  <w:r w:rsidRPr="005C1759">
              <w:rPr>
                <w:sz w:val="20"/>
              </w:rPr>
              <w:t>TELEPHONE/MOBILE</w:t>
            </w:r>
          </w:p>
        </w:tc>
      </w:tr>
      <w:tr w:rsidR="005C1759" w:rsidRPr="005C1759" w:rsidTr="005C1759">
        <w:trPr>
          <w:trHeight w:val="520"/>
        </w:trPr>
        <w:tc>
          <w:tcPr>
            <w:tcW w:w="2456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6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7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7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</w:p>
        </w:tc>
      </w:tr>
      <w:tr w:rsidR="005C1759" w:rsidRPr="005C1759" w:rsidTr="005C1759">
        <w:trPr>
          <w:trHeight w:val="510"/>
        </w:trPr>
        <w:tc>
          <w:tcPr>
            <w:tcW w:w="2456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6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7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7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</w:p>
        </w:tc>
      </w:tr>
      <w:tr w:rsidR="005C1759" w:rsidRPr="005C1759" w:rsidTr="005C1759">
        <w:trPr>
          <w:trHeight w:val="520"/>
        </w:trPr>
        <w:tc>
          <w:tcPr>
            <w:tcW w:w="2456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6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7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7" w:type="dxa"/>
          </w:tcPr>
          <w:p w:rsidR="005C1759" w:rsidRPr="005C1759" w:rsidRDefault="005C1759" w:rsidP="005C1759">
            <w:pPr>
              <w:spacing w:before="120" w:after="120" w:line="360" w:lineRule="auto"/>
              <w:rPr>
                <w:sz w:val="20"/>
              </w:rPr>
            </w:pPr>
          </w:p>
        </w:tc>
      </w:tr>
      <w:tr w:rsidR="007D56FB" w:rsidRPr="005C1759" w:rsidTr="005C1759">
        <w:trPr>
          <w:trHeight w:val="520"/>
        </w:trPr>
        <w:tc>
          <w:tcPr>
            <w:tcW w:w="2456" w:type="dxa"/>
          </w:tcPr>
          <w:p w:rsidR="007D56FB" w:rsidRPr="005C1759" w:rsidRDefault="007D56FB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6" w:type="dxa"/>
          </w:tcPr>
          <w:p w:rsidR="007D56FB" w:rsidRPr="005C1759" w:rsidRDefault="007D56FB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7" w:type="dxa"/>
          </w:tcPr>
          <w:p w:rsidR="007D56FB" w:rsidRPr="005C1759" w:rsidRDefault="007D56FB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7" w:type="dxa"/>
          </w:tcPr>
          <w:p w:rsidR="007D56FB" w:rsidRPr="005C1759" w:rsidRDefault="007D56FB" w:rsidP="005C1759">
            <w:pPr>
              <w:spacing w:before="120" w:after="120" w:line="360" w:lineRule="auto"/>
              <w:rPr>
                <w:sz w:val="20"/>
              </w:rPr>
            </w:pPr>
          </w:p>
        </w:tc>
      </w:tr>
      <w:tr w:rsidR="007D56FB" w:rsidRPr="005C1759" w:rsidTr="005C1759">
        <w:trPr>
          <w:trHeight w:val="520"/>
        </w:trPr>
        <w:tc>
          <w:tcPr>
            <w:tcW w:w="2456" w:type="dxa"/>
          </w:tcPr>
          <w:p w:rsidR="007D56FB" w:rsidRPr="005C1759" w:rsidRDefault="007D56FB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6" w:type="dxa"/>
          </w:tcPr>
          <w:p w:rsidR="007D56FB" w:rsidRPr="005C1759" w:rsidRDefault="007D56FB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7" w:type="dxa"/>
          </w:tcPr>
          <w:p w:rsidR="007D56FB" w:rsidRPr="005C1759" w:rsidRDefault="007D56FB" w:rsidP="005C1759">
            <w:pPr>
              <w:spacing w:before="120" w:after="120" w:line="360" w:lineRule="auto"/>
              <w:rPr>
                <w:sz w:val="20"/>
              </w:rPr>
            </w:pPr>
          </w:p>
        </w:tc>
        <w:tc>
          <w:tcPr>
            <w:tcW w:w="2457" w:type="dxa"/>
          </w:tcPr>
          <w:p w:rsidR="007D56FB" w:rsidRPr="005C1759" w:rsidRDefault="007D56FB" w:rsidP="005C1759">
            <w:pPr>
              <w:spacing w:before="120" w:after="120" w:line="360" w:lineRule="auto"/>
              <w:rPr>
                <w:sz w:val="20"/>
              </w:rPr>
            </w:pPr>
          </w:p>
        </w:tc>
      </w:tr>
    </w:tbl>
    <w:p w:rsidR="005C1759" w:rsidRDefault="005C1759" w:rsidP="005C1759">
      <w:pPr>
        <w:pStyle w:val="Default"/>
      </w:pPr>
    </w:p>
    <w:p w:rsidR="00793411" w:rsidRDefault="00793411" w:rsidP="00767422">
      <w:pPr>
        <w:pStyle w:val="Default"/>
        <w:rPr>
          <w:sz w:val="22"/>
          <w:szCs w:val="22"/>
        </w:rPr>
      </w:pPr>
    </w:p>
    <w:p w:rsidR="00767422" w:rsidRPr="007F6EF9" w:rsidRDefault="00767422" w:rsidP="00767422">
      <w:pPr>
        <w:pStyle w:val="Default"/>
        <w:rPr>
          <w:rFonts w:ascii="Wingdings" w:hAnsi="Wingdings" w:cs="Wingdings"/>
          <w:sz w:val="22"/>
          <w:szCs w:val="22"/>
        </w:rPr>
      </w:pPr>
      <w:r w:rsidRPr="007F6EF9">
        <w:rPr>
          <w:sz w:val="22"/>
          <w:szCs w:val="22"/>
        </w:rPr>
        <w:t xml:space="preserve">- </w:t>
      </w:r>
      <w:r w:rsidR="005C1759" w:rsidRPr="007F6EF9">
        <w:rPr>
          <w:sz w:val="22"/>
          <w:szCs w:val="22"/>
        </w:rPr>
        <w:t>J’</w:t>
      </w:r>
      <w:r w:rsidRPr="007F6EF9">
        <w:rPr>
          <w:sz w:val="22"/>
          <w:szCs w:val="22"/>
        </w:rPr>
        <w:t>autorise q</w:t>
      </w:r>
      <w:r w:rsidR="005C1759" w:rsidRPr="007F6EF9">
        <w:rPr>
          <w:sz w:val="22"/>
          <w:szCs w:val="22"/>
        </w:rPr>
        <w:t xml:space="preserve">ue l’image de mon (mes) enfant(s) puisse apparaître sur les différents supports de l’association pour sa communication dans le cadre de ses activités : oui </w:t>
      </w:r>
      <w:r w:rsidR="005C1759" w:rsidRPr="007F6EF9">
        <w:rPr>
          <w:rFonts w:ascii="Wingdings" w:hAnsi="Wingdings" w:cs="Wingdings"/>
          <w:sz w:val="22"/>
          <w:szCs w:val="22"/>
        </w:rPr>
        <w:t></w:t>
      </w:r>
      <w:r w:rsidR="005C1759" w:rsidRPr="007F6EF9">
        <w:rPr>
          <w:rFonts w:ascii="Wingdings" w:hAnsi="Wingdings" w:cs="Wingdings"/>
          <w:sz w:val="22"/>
          <w:szCs w:val="22"/>
        </w:rPr>
        <w:t></w:t>
      </w:r>
      <w:r w:rsidR="005C1759" w:rsidRPr="007F6EF9">
        <w:rPr>
          <w:sz w:val="22"/>
          <w:szCs w:val="22"/>
        </w:rPr>
        <w:t xml:space="preserve">non </w:t>
      </w:r>
      <w:r w:rsidR="005C1759" w:rsidRPr="007F6EF9">
        <w:rPr>
          <w:rFonts w:ascii="Wingdings" w:hAnsi="Wingdings" w:cs="Wingdings"/>
          <w:sz w:val="22"/>
          <w:szCs w:val="22"/>
        </w:rPr>
        <w:t></w:t>
      </w:r>
    </w:p>
    <w:p w:rsidR="00767422" w:rsidRPr="007F6EF9" w:rsidRDefault="00767422" w:rsidP="00767422">
      <w:pPr>
        <w:pStyle w:val="Default"/>
        <w:rPr>
          <w:sz w:val="22"/>
          <w:szCs w:val="22"/>
        </w:rPr>
      </w:pPr>
    </w:p>
    <w:p w:rsidR="004C3E23" w:rsidRDefault="000D642D" w:rsidP="00767422">
      <w:pPr>
        <w:pStyle w:val="Default"/>
        <w:rPr>
          <w:rFonts w:cs="Calibri"/>
          <w:sz w:val="22"/>
          <w:szCs w:val="22"/>
        </w:rPr>
      </w:pPr>
      <w:r w:rsidRPr="007F6EF9">
        <w:rPr>
          <w:rFonts w:ascii="Wingdings" w:hAnsi="Wingdings" w:cs="Wingdings"/>
          <w:sz w:val="22"/>
          <w:szCs w:val="22"/>
        </w:rPr>
        <w:t></w:t>
      </w:r>
      <w:r w:rsidR="00A506D8">
        <w:rPr>
          <w:sz w:val="22"/>
          <w:szCs w:val="22"/>
        </w:rPr>
        <w:t>Je c</w:t>
      </w:r>
      <w:r w:rsidR="00767422" w:rsidRPr="007F6EF9">
        <w:rPr>
          <w:sz w:val="22"/>
          <w:szCs w:val="22"/>
        </w:rPr>
        <w:t xml:space="preserve">ertifie avoir souscrit pour mon enfant une assurance </w:t>
      </w:r>
      <w:r w:rsidR="00767422" w:rsidRPr="007F6EF9">
        <w:rPr>
          <w:rFonts w:cs="Calibri"/>
          <w:sz w:val="22"/>
          <w:szCs w:val="22"/>
        </w:rPr>
        <w:t xml:space="preserve">couvrant le risque de dommage causé par l’enfant, mais également le risque de dommage dont il pourrait être la victime (responsabilité civile + dommages corporels). </w:t>
      </w:r>
    </w:p>
    <w:p w:rsidR="002D57CD" w:rsidRDefault="002D57CD" w:rsidP="00767422">
      <w:pPr>
        <w:pStyle w:val="Default"/>
        <w:rPr>
          <w:sz w:val="22"/>
          <w:szCs w:val="22"/>
        </w:rPr>
      </w:pPr>
    </w:p>
    <w:p w:rsidR="002D57CD" w:rsidRDefault="000D642D" w:rsidP="00767422">
      <w:pPr>
        <w:pStyle w:val="Default"/>
        <w:rPr>
          <w:sz w:val="22"/>
          <w:szCs w:val="22"/>
        </w:rPr>
      </w:pPr>
      <w:r w:rsidRPr="007F6EF9">
        <w:rPr>
          <w:rFonts w:ascii="Wingdings" w:hAnsi="Wingdings" w:cs="Wingdings"/>
          <w:sz w:val="22"/>
          <w:szCs w:val="22"/>
        </w:rPr>
        <w:t></w:t>
      </w:r>
      <w:r w:rsidR="002D57CD">
        <w:rPr>
          <w:sz w:val="22"/>
          <w:szCs w:val="22"/>
        </w:rPr>
        <w:t>Je certifie avoir pris connaissance et accepter les clause</w:t>
      </w:r>
      <w:r w:rsidR="008C65AA">
        <w:rPr>
          <w:sz w:val="22"/>
          <w:szCs w:val="22"/>
        </w:rPr>
        <w:t>s</w:t>
      </w:r>
      <w:r w:rsidR="002D57CD">
        <w:rPr>
          <w:sz w:val="22"/>
          <w:szCs w:val="22"/>
        </w:rPr>
        <w:t xml:space="preserve"> du règlement intérieur.</w:t>
      </w:r>
    </w:p>
    <w:p w:rsidR="00793411" w:rsidRDefault="00793411" w:rsidP="00767422">
      <w:pPr>
        <w:pStyle w:val="Default"/>
        <w:rPr>
          <w:sz w:val="22"/>
          <w:szCs w:val="22"/>
        </w:rPr>
      </w:pPr>
    </w:p>
    <w:p w:rsidR="00437824" w:rsidRDefault="00437824" w:rsidP="00437824">
      <w:pPr>
        <w:rPr>
          <w:b/>
          <w:sz w:val="22"/>
          <w:szCs w:val="22"/>
          <w:u w:val="single"/>
        </w:rPr>
      </w:pPr>
    </w:p>
    <w:p w:rsidR="00437824" w:rsidRDefault="00437824" w:rsidP="008C65AA">
      <w:pPr>
        <w:rPr>
          <w:sz w:val="20"/>
        </w:rPr>
      </w:pPr>
      <w:r>
        <w:rPr>
          <w:sz w:val="20"/>
        </w:rPr>
        <w:t xml:space="preserve">Fait à </w:t>
      </w:r>
      <w:r w:rsidR="000D642D">
        <w:rPr>
          <w:sz w:val="20"/>
        </w:rPr>
        <w:t>…………………………………………..</w:t>
      </w:r>
      <w:r>
        <w:rPr>
          <w:sz w:val="20"/>
        </w:rPr>
        <w:t>, le…………………………………………</w:t>
      </w:r>
    </w:p>
    <w:p w:rsidR="00437824" w:rsidRDefault="00437824" w:rsidP="00437824">
      <w:pPr>
        <w:jc w:val="center"/>
        <w:rPr>
          <w:sz w:val="20"/>
        </w:rPr>
      </w:pPr>
    </w:p>
    <w:p w:rsidR="008C65AA" w:rsidRDefault="008C65AA" w:rsidP="00437824">
      <w:pPr>
        <w:rPr>
          <w:sz w:val="20"/>
        </w:rPr>
      </w:pPr>
    </w:p>
    <w:p w:rsidR="00437824" w:rsidRDefault="00437824" w:rsidP="00437824">
      <w:pPr>
        <w:rPr>
          <w:sz w:val="20"/>
        </w:rPr>
      </w:pPr>
      <w:r>
        <w:rPr>
          <w:sz w:val="20"/>
        </w:rPr>
        <w:t xml:space="preserve">Signature </w:t>
      </w:r>
      <w:r>
        <w:rPr>
          <w:b/>
          <w:sz w:val="20"/>
        </w:rPr>
        <w:t>OBLIGATOIRE</w:t>
      </w:r>
      <w:r>
        <w:rPr>
          <w:sz w:val="20"/>
        </w:rPr>
        <w:t xml:space="preserve"> du/des représentants légaux, cette signature vaut adhésion à l’association et acception du règlement intérieur :</w:t>
      </w:r>
    </w:p>
    <w:p w:rsidR="00437824" w:rsidRDefault="00437824" w:rsidP="00437824">
      <w:pPr>
        <w:jc w:val="center"/>
        <w:rPr>
          <w:sz w:val="20"/>
        </w:rPr>
      </w:pPr>
    </w:p>
    <w:p w:rsidR="00437824" w:rsidRDefault="00437824" w:rsidP="00437824">
      <w:pPr>
        <w:rPr>
          <w:sz w:val="20"/>
        </w:rPr>
      </w:pPr>
    </w:p>
    <w:p w:rsidR="00040E43" w:rsidRPr="00226983" w:rsidRDefault="00437824" w:rsidP="00226983">
      <w:pPr>
        <w:suppressAutoHyphens w:val="0"/>
        <w:rPr>
          <w:color w:val="000000"/>
          <w:sz w:val="22"/>
          <w:szCs w:val="22"/>
          <w:lang w:eastAsia="fr-FR"/>
        </w:rPr>
      </w:pPr>
      <w:r>
        <w:rPr>
          <w:sz w:val="20"/>
        </w:rPr>
        <w:t xml:space="preserve">   </w:t>
      </w:r>
      <w:r>
        <w:rPr>
          <w:sz w:val="20"/>
        </w:rPr>
        <w:tab/>
      </w:r>
      <w:r w:rsidR="006C499E">
        <w:rPr>
          <w:noProof/>
          <w:lang w:eastAsia="fr-FR"/>
        </w:rPr>
        <w:drawing>
          <wp:inline distT="0" distB="0" distL="0" distR="0">
            <wp:extent cx="5260975" cy="1841500"/>
            <wp:effectExtent l="19050" t="0" r="0" b="0"/>
            <wp:docPr id="5" name="Image 1" descr="E:\B.E.V\tec sun\tec moon\hiver 2020\téléph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.E.V\tec sun\tec moon\hiver 2020\téléphon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</w:p>
    <w:sectPr w:rsidR="00040E43" w:rsidRPr="00226983" w:rsidSect="00727F51">
      <w:footerReference w:type="default" r:id="rId11"/>
      <w:pgSz w:w="11906" w:h="16838"/>
      <w:pgMar w:top="418" w:right="992" w:bottom="851" w:left="880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01E" w:rsidRDefault="0089701E" w:rsidP="00570C29">
      <w:r>
        <w:separator/>
      </w:r>
    </w:p>
  </w:endnote>
  <w:endnote w:type="continuationSeparator" w:id="0">
    <w:p w:rsidR="0089701E" w:rsidRDefault="0089701E" w:rsidP="00570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ropo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ccord Light S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no Pro Caption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 Symbol">
    <w:altName w:val="DejaVu Sans"/>
    <w:charset w:val="00"/>
    <w:family w:val="swiss"/>
    <w:pitch w:val="variable"/>
    <w:sig w:usb0="0000000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C29" w:rsidRDefault="00570C2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01E" w:rsidRDefault="0089701E" w:rsidP="00570C29">
      <w:r>
        <w:separator/>
      </w:r>
    </w:p>
  </w:footnote>
  <w:footnote w:type="continuationSeparator" w:id="0">
    <w:p w:rsidR="0089701E" w:rsidRDefault="0089701E" w:rsidP="00570C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992A7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E5C17B3"/>
    <w:multiLevelType w:val="hybridMultilevel"/>
    <w:tmpl w:val="6A187CCE"/>
    <w:lvl w:ilvl="0" w:tplc="3FF29E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4411A"/>
    <w:multiLevelType w:val="hybridMultilevel"/>
    <w:tmpl w:val="394A359C"/>
    <w:lvl w:ilvl="0" w:tplc="4D3A0196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B0097"/>
    <w:multiLevelType w:val="hybridMultilevel"/>
    <w:tmpl w:val="7A267E7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410FD"/>
    <w:multiLevelType w:val="hybridMultilevel"/>
    <w:tmpl w:val="431039A6"/>
    <w:lvl w:ilvl="0" w:tplc="DAF6CCC6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F243C"/>
    <w:multiLevelType w:val="hybridMultilevel"/>
    <w:tmpl w:val="8710CFA6"/>
    <w:lvl w:ilvl="0" w:tplc="E9EE09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E076B1"/>
    <w:multiLevelType w:val="hybridMultilevel"/>
    <w:tmpl w:val="AF3C2A8A"/>
    <w:lvl w:ilvl="0" w:tplc="A2F887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ED2AF6"/>
    <w:multiLevelType w:val="hybridMultilevel"/>
    <w:tmpl w:val="842ABAA2"/>
    <w:lvl w:ilvl="0" w:tplc="40CC500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isplayBackgroundShape/>
  <w:embedSystemFonts/>
  <w:proofState w:spelling="clean" w:grammar="clean"/>
  <w:attachedTemplate r:id="rId1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613F"/>
    <w:rsid w:val="00012A3E"/>
    <w:rsid w:val="00030BCA"/>
    <w:rsid w:val="00040E43"/>
    <w:rsid w:val="00052477"/>
    <w:rsid w:val="00052541"/>
    <w:rsid w:val="00066FFC"/>
    <w:rsid w:val="00092BB0"/>
    <w:rsid w:val="000B5618"/>
    <w:rsid w:val="000C613F"/>
    <w:rsid w:val="000C72C9"/>
    <w:rsid w:val="000D642D"/>
    <w:rsid w:val="000E65F0"/>
    <w:rsid w:val="00121E2C"/>
    <w:rsid w:val="001849A6"/>
    <w:rsid w:val="00194B72"/>
    <w:rsid w:val="001A5B03"/>
    <w:rsid w:val="001B187A"/>
    <w:rsid w:val="001B45B8"/>
    <w:rsid w:val="001F46B9"/>
    <w:rsid w:val="001F4D60"/>
    <w:rsid w:val="001F544F"/>
    <w:rsid w:val="002219EC"/>
    <w:rsid w:val="00226983"/>
    <w:rsid w:val="00246EC0"/>
    <w:rsid w:val="00273E80"/>
    <w:rsid w:val="002872A3"/>
    <w:rsid w:val="00287AC4"/>
    <w:rsid w:val="00291DDE"/>
    <w:rsid w:val="00291F19"/>
    <w:rsid w:val="002956D5"/>
    <w:rsid w:val="002A4463"/>
    <w:rsid w:val="002C419E"/>
    <w:rsid w:val="002D57CD"/>
    <w:rsid w:val="002E4E07"/>
    <w:rsid w:val="00302497"/>
    <w:rsid w:val="00303A48"/>
    <w:rsid w:val="0030428B"/>
    <w:rsid w:val="00307A21"/>
    <w:rsid w:val="003921DB"/>
    <w:rsid w:val="003930D4"/>
    <w:rsid w:val="003B19CB"/>
    <w:rsid w:val="003E2F22"/>
    <w:rsid w:val="00403698"/>
    <w:rsid w:val="004106EE"/>
    <w:rsid w:val="00437824"/>
    <w:rsid w:val="00441467"/>
    <w:rsid w:val="00441CC1"/>
    <w:rsid w:val="004A6619"/>
    <w:rsid w:val="004B0383"/>
    <w:rsid w:val="004B2B4A"/>
    <w:rsid w:val="004B7C41"/>
    <w:rsid w:val="004C3E23"/>
    <w:rsid w:val="004E5FFD"/>
    <w:rsid w:val="004E65E9"/>
    <w:rsid w:val="0053008F"/>
    <w:rsid w:val="0053582D"/>
    <w:rsid w:val="005559F3"/>
    <w:rsid w:val="005643DA"/>
    <w:rsid w:val="00570BFC"/>
    <w:rsid w:val="00570C29"/>
    <w:rsid w:val="00577A85"/>
    <w:rsid w:val="005B06E1"/>
    <w:rsid w:val="005B557E"/>
    <w:rsid w:val="005C1759"/>
    <w:rsid w:val="005C736D"/>
    <w:rsid w:val="005E3837"/>
    <w:rsid w:val="00611E8B"/>
    <w:rsid w:val="00647B9D"/>
    <w:rsid w:val="0066602E"/>
    <w:rsid w:val="00667EF6"/>
    <w:rsid w:val="00684677"/>
    <w:rsid w:val="00696436"/>
    <w:rsid w:val="006A6BB6"/>
    <w:rsid w:val="006B5149"/>
    <w:rsid w:val="006C499E"/>
    <w:rsid w:val="006D441F"/>
    <w:rsid w:val="006D44B2"/>
    <w:rsid w:val="006E722A"/>
    <w:rsid w:val="006F49D4"/>
    <w:rsid w:val="006F54A6"/>
    <w:rsid w:val="00727F51"/>
    <w:rsid w:val="00767422"/>
    <w:rsid w:val="00786196"/>
    <w:rsid w:val="00793411"/>
    <w:rsid w:val="007B476E"/>
    <w:rsid w:val="007B57E9"/>
    <w:rsid w:val="007D56FB"/>
    <w:rsid w:val="007E41FF"/>
    <w:rsid w:val="007F2484"/>
    <w:rsid w:val="007F6EF9"/>
    <w:rsid w:val="00807513"/>
    <w:rsid w:val="00824052"/>
    <w:rsid w:val="00832A85"/>
    <w:rsid w:val="00851FE6"/>
    <w:rsid w:val="00855E79"/>
    <w:rsid w:val="0089701E"/>
    <w:rsid w:val="008A7616"/>
    <w:rsid w:val="008B6FEC"/>
    <w:rsid w:val="008C65AA"/>
    <w:rsid w:val="008D5933"/>
    <w:rsid w:val="00906A2A"/>
    <w:rsid w:val="00933564"/>
    <w:rsid w:val="00987C56"/>
    <w:rsid w:val="009A0499"/>
    <w:rsid w:val="009B53ED"/>
    <w:rsid w:val="00A052EB"/>
    <w:rsid w:val="00A069A7"/>
    <w:rsid w:val="00A17F5E"/>
    <w:rsid w:val="00A364FA"/>
    <w:rsid w:val="00A4057F"/>
    <w:rsid w:val="00A506D8"/>
    <w:rsid w:val="00AD6B2E"/>
    <w:rsid w:val="00AF6531"/>
    <w:rsid w:val="00B05573"/>
    <w:rsid w:val="00B3730A"/>
    <w:rsid w:val="00B43CB3"/>
    <w:rsid w:val="00B55E15"/>
    <w:rsid w:val="00B5784E"/>
    <w:rsid w:val="00B66668"/>
    <w:rsid w:val="00BC0156"/>
    <w:rsid w:val="00BC3026"/>
    <w:rsid w:val="00BD70C6"/>
    <w:rsid w:val="00C057FC"/>
    <w:rsid w:val="00C23310"/>
    <w:rsid w:val="00C241BF"/>
    <w:rsid w:val="00C66008"/>
    <w:rsid w:val="00CA7BFB"/>
    <w:rsid w:val="00CB4688"/>
    <w:rsid w:val="00CC68D4"/>
    <w:rsid w:val="00CE7764"/>
    <w:rsid w:val="00D060DF"/>
    <w:rsid w:val="00D14146"/>
    <w:rsid w:val="00D24169"/>
    <w:rsid w:val="00D47208"/>
    <w:rsid w:val="00D678A7"/>
    <w:rsid w:val="00D87271"/>
    <w:rsid w:val="00DC6778"/>
    <w:rsid w:val="00DD5F94"/>
    <w:rsid w:val="00DE3AC8"/>
    <w:rsid w:val="00DF7303"/>
    <w:rsid w:val="00E0408A"/>
    <w:rsid w:val="00E10A37"/>
    <w:rsid w:val="00E12EFF"/>
    <w:rsid w:val="00E15406"/>
    <w:rsid w:val="00E25CE5"/>
    <w:rsid w:val="00E301CF"/>
    <w:rsid w:val="00E666BA"/>
    <w:rsid w:val="00E76E2F"/>
    <w:rsid w:val="00E95C72"/>
    <w:rsid w:val="00EA2149"/>
    <w:rsid w:val="00EA6A96"/>
    <w:rsid w:val="00F07920"/>
    <w:rsid w:val="00F32A2F"/>
    <w:rsid w:val="00F34179"/>
    <w:rsid w:val="00FA0011"/>
    <w:rsid w:val="00FA0CCC"/>
    <w:rsid w:val="00FB5671"/>
    <w:rsid w:val="00FC2672"/>
    <w:rsid w:val="00FE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F51"/>
    <w:pPr>
      <w:suppressAutoHyphens/>
    </w:pPr>
    <w:rPr>
      <w:sz w:val="24"/>
      <w:lang w:eastAsia="ar-SA"/>
    </w:rPr>
  </w:style>
  <w:style w:type="paragraph" w:styleId="Titre1">
    <w:name w:val="heading 1"/>
    <w:basedOn w:val="Normal"/>
    <w:next w:val="Normal"/>
    <w:qFormat/>
    <w:rsid w:val="00727F51"/>
    <w:pPr>
      <w:keepNext/>
      <w:numPr>
        <w:numId w:val="1"/>
      </w:numPr>
      <w:jc w:val="center"/>
      <w:outlineLvl w:val="0"/>
    </w:pPr>
    <w:rPr>
      <w:rFonts w:ascii="Antropos" w:hAnsi="Antropos" w:cs="Antropos"/>
      <w:sz w:val="36"/>
    </w:rPr>
  </w:style>
  <w:style w:type="paragraph" w:styleId="Titre2">
    <w:name w:val="heading 2"/>
    <w:basedOn w:val="Normal"/>
    <w:next w:val="Normal"/>
    <w:qFormat/>
    <w:rsid w:val="00727F5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727F51"/>
  </w:style>
  <w:style w:type="character" w:customStyle="1" w:styleId="En-tteCar">
    <w:name w:val="En-tête Car"/>
    <w:rsid w:val="00727F51"/>
    <w:rPr>
      <w:sz w:val="24"/>
    </w:rPr>
  </w:style>
  <w:style w:type="character" w:customStyle="1" w:styleId="PieddepageCar">
    <w:name w:val="Pied de page Car"/>
    <w:uiPriority w:val="99"/>
    <w:rsid w:val="00727F51"/>
    <w:rPr>
      <w:sz w:val="24"/>
    </w:rPr>
  </w:style>
  <w:style w:type="character" w:customStyle="1" w:styleId="Titre2Car">
    <w:name w:val="Titre 2 Car"/>
    <w:rsid w:val="00727F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xtedebullesCar">
    <w:name w:val="Texte de bulles Car"/>
    <w:rsid w:val="00727F51"/>
    <w:rPr>
      <w:rFonts w:ascii="Tahoma" w:hAnsi="Tahoma" w:cs="Tahoma"/>
      <w:sz w:val="16"/>
      <w:szCs w:val="16"/>
    </w:rPr>
  </w:style>
  <w:style w:type="paragraph" w:customStyle="1" w:styleId="Titre10">
    <w:name w:val="Titre1"/>
    <w:basedOn w:val="Normal"/>
    <w:next w:val="Corpsdetexte"/>
    <w:rsid w:val="00727F5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sdetexte">
    <w:name w:val="Body Text"/>
    <w:basedOn w:val="Normal"/>
    <w:rsid w:val="00727F51"/>
    <w:pPr>
      <w:spacing w:after="120"/>
    </w:pPr>
  </w:style>
  <w:style w:type="paragraph" w:styleId="Liste">
    <w:name w:val="List"/>
    <w:basedOn w:val="Corpsdetexte"/>
    <w:rsid w:val="00727F51"/>
    <w:rPr>
      <w:rFonts w:cs="Mangal"/>
    </w:rPr>
  </w:style>
  <w:style w:type="paragraph" w:customStyle="1" w:styleId="Lgende1">
    <w:name w:val="Légende1"/>
    <w:basedOn w:val="Normal"/>
    <w:rsid w:val="00727F51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rsid w:val="00727F51"/>
    <w:pPr>
      <w:suppressLineNumbers/>
    </w:pPr>
    <w:rPr>
      <w:rFonts w:cs="Mangal"/>
    </w:rPr>
  </w:style>
  <w:style w:type="paragraph" w:styleId="En-tte">
    <w:name w:val="header"/>
    <w:basedOn w:val="Normal"/>
    <w:rsid w:val="00727F5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uiPriority w:val="99"/>
    <w:rsid w:val="00727F5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sid w:val="00727F51"/>
    <w:rPr>
      <w:rFonts w:ascii="Tahoma" w:hAnsi="Tahoma" w:cs="Tahoma"/>
      <w:sz w:val="16"/>
      <w:szCs w:val="16"/>
    </w:rPr>
  </w:style>
  <w:style w:type="paragraph" w:customStyle="1" w:styleId="Contenuducadre">
    <w:name w:val="Contenu du cadre"/>
    <w:basedOn w:val="Corpsdetexte"/>
    <w:rsid w:val="00727F51"/>
  </w:style>
  <w:style w:type="character" w:styleId="Lienhypertexte">
    <w:name w:val="Hyperlink"/>
    <w:uiPriority w:val="99"/>
    <w:semiHidden/>
    <w:unhideWhenUsed/>
    <w:rsid w:val="009A0499"/>
    <w:rPr>
      <w:color w:val="0000FF"/>
      <w:u w:val="single"/>
    </w:rPr>
  </w:style>
  <w:style w:type="paragraph" w:customStyle="1" w:styleId="Default">
    <w:name w:val="Default"/>
    <w:rsid w:val="005C175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5C17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666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F51"/>
    <w:pPr>
      <w:suppressAutoHyphens/>
    </w:pPr>
    <w:rPr>
      <w:sz w:val="24"/>
      <w:lang w:eastAsia="ar-SA"/>
    </w:rPr>
  </w:style>
  <w:style w:type="paragraph" w:styleId="Titre1">
    <w:name w:val="heading 1"/>
    <w:basedOn w:val="Normal"/>
    <w:next w:val="Normal"/>
    <w:qFormat/>
    <w:rsid w:val="00727F51"/>
    <w:pPr>
      <w:keepNext/>
      <w:numPr>
        <w:numId w:val="1"/>
      </w:numPr>
      <w:jc w:val="center"/>
      <w:outlineLvl w:val="0"/>
    </w:pPr>
    <w:rPr>
      <w:rFonts w:ascii="Antropos" w:hAnsi="Antropos" w:cs="Antropos"/>
      <w:sz w:val="36"/>
    </w:rPr>
  </w:style>
  <w:style w:type="paragraph" w:styleId="Titre2">
    <w:name w:val="heading 2"/>
    <w:basedOn w:val="Normal"/>
    <w:next w:val="Normal"/>
    <w:qFormat/>
    <w:rsid w:val="00727F5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727F51"/>
  </w:style>
  <w:style w:type="character" w:customStyle="1" w:styleId="En-tteCar">
    <w:name w:val="En-tête Car"/>
    <w:rsid w:val="00727F51"/>
    <w:rPr>
      <w:sz w:val="24"/>
    </w:rPr>
  </w:style>
  <w:style w:type="character" w:customStyle="1" w:styleId="PieddepageCar">
    <w:name w:val="Pied de page Car"/>
    <w:rsid w:val="00727F51"/>
    <w:rPr>
      <w:sz w:val="24"/>
    </w:rPr>
  </w:style>
  <w:style w:type="character" w:customStyle="1" w:styleId="Titre2Car">
    <w:name w:val="Titre 2 Car"/>
    <w:rsid w:val="00727F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xtedebullesCar">
    <w:name w:val="Texte de bulles Car"/>
    <w:rsid w:val="00727F51"/>
    <w:rPr>
      <w:rFonts w:ascii="Tahoma" w:hAnsi="Tahoma" w:cs="Tahoma"/>
      <w:sz w:val="16"/>
      <w:szCs w:val="16"/>
    </w:rPr>
  </w:style>
  <w:style w:type="paragraph" w:customStyle="1" w:styleId="Titre10">
    <w:name w:val="Titre1"/>
    <w:basedOn w:val="Normal"/>
    <w:next w:val="Corpsdetexte"/>
    <w:rsid w:val="00727F5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sdetexte">
    <w:name w:val="Body Text"/>
    <w:basedOn w:val="Normal"/>
    <w:rsid w:val="00727F51"/>
    <w:pPr>
      <w:spacing w:after="120"/>
    </w:pPr>
  </w:style>
  <w:style w:type="paragraph" w:styleId="Liste">
    <w:name w:val="List"/>
    <w:basedOn w:val="Corpsdetexte"/>
    <w:rsid w:val="00727F51"/>
    <w:rPr>
      <w:rFonts w:cs="Mangal"/>
    </w:rPr>
  </w:style>
  <w:style w:type="paragraph" w:customStyle="1" w:styleId="Lgende1">
    <w:name w:val="Légende1"/>
    <w:basedOn w:val="Normal"/>
    <w:rsid w:val="00727F51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rsid w:val="00727F51"/>
    <w:pPr>
      <w:suppressLineNumbers/>
    </w:pPr>
    <w:rPr>
      <w:rFonts w:cs="Mangal"/>
    </w:rPr>
  </w:style>
  <w:style w:type="paragraph" w:styleId="En-tte">
    <w:name w:val="header"/>
    <w:basedOn w:val="Normal"/>
    <w:rsid w:val="00727F5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27F5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sid w:val="00727F51"/>
    <w:rPr>
      <w:rFonts w:ascii="Tahoma" w:hAnsi="Tahoma" w:cs="Tahoma"/>
      <w:sz w:val="16"/>
      <w:szCs w:val="16"/>
    </w:rPr>
  </w:style>
  <w:style w:type="paragraph" w:customStyle="1" w:styleId="Contenuducadre">
    <w:name w:val="Contenu du cadre"/>
    <w:basedOn w:val="Corpsdetexte"/>
    <w:rsid w:val="00727F51"/>
  </w:style>
  <w:style w:type="character" w:styleId="Lienhypertexte">
    <w:name w:val="Hyperlink"/>
    <w:uiPriority w:val="99"/>
    <w:semiHidden/>
    <w:unhideWhenUsed/>
    <w:rsid w:val="009A0499"/>
    <w:rPr>
      <w:color w:val="0000FF"/>
      <w:u w:val="single"/>
    </w:rPr>
  </w:style>
  <w:style w:type="paragraph" w:customStyle="1" w:styleId="Default">
    <w:name w:val="Default"/>
    <w:rsid w:val="005C175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lle">
    <w:name w:val="Table Grid"/>
    <w:basedOn w:val="TableauNormal"/>
    <w:uiPriority w:val="59"/>
    <w:rsid w:val="005C17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inquiemesaisonash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iat\Application%20Data\Microsoft\Mod&#232;les\Entete%20J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Entete JE.dot</Template>
  <TotalTime>3</TotalTime>
  <Pages>1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LSMBO</Company>
  <LinksUpToDate>false</LinksUpToDate>
  <CharactersWithSpaces>2750</CharactersWithSpaces>
  <SharedDoc>false</SharedDoc>
  <HLinks>
    <vt:vector size="6" baseType="variant">
      <vt:variant>
        <vt:i4>8126530</vt:i4>
      </vt:variant>
      <vt:variant>
        <vt:i4>0</vt:i4>
      </vt:variant>
      <vt:variant>
        <vt:i4>0</vt:i4>
      </vt:variant>
      <vt:variant>
        <vt:i4>5</vt:i4>
      </vt:variant>
      <vt:variant>
        <vt:lpwstr>mailto:lacinquiemesaisonash@gmail.com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Ecole Michael</dc:creator>
  <cp:lastModifiedBy>Manouche</cp:lastModifiedBy>
  <cp:revision>4</cp:revision>
  <cp:lastPrinted>2020-01-07T07:09:00Z</cp:lastPrinted>
  <dcterms:created xsi:type="dcterms:W3CDTF">2025-11-03T14:08:00Z</dcterms:created>
  <dcterms:modified xsi:type="dcterms:W3CDTF">2026-01-06T14:35:00Z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E">
    <vt:lpwstr>Modèle2</vt:lpwstr>
  </property>
  <property fmtid="{D5CDD505-2E9C-101B-9397-08002B2CF9AE}" pid="3" name="VTCASE">
    <vt:lpwstr>4</vt:lpwstr>
  </property>
  <property fmtid="{D5CDD505-2E9C-101B-9397-08002B2CF9AE}" pid="4" name="VTCommandPending">
    <vt:lpwstr>NONE</vt:lpwstr>
  </property>
  <property fmtid="{D5CDD505-2E9C-101B-9397-08002B2CF9AE}" pid="5" name="VTCurMacroFlags$">
    <vt:lpwstr>NNNN</vt:lpwstr>
  </property>
  <property fmtid="{D5CDD505-2E9C-101B-9397-08002B2CF9AE}" pid="6" name="VTINIT">
    <vt:lpwstr>1</vt:lpwstr>
  </property>
  <property fmtid="{D5CDD505-2E9C-101B-9397-08002B2CF9AE}" pid="7" name="VTypeCAPFlag$">
    <vt:lpwstr>TRUE</vt:lpwstr>
  </property>
  <property fmtid="{D5CDD505-2E9C-101B-9397-08002B2CF9AE}" pid="8" name="VTypeJoinDigitFlag$">
    <vt:lpwstr>FALSE</vt:lpwstr>
  </property>
  <property fmtid="{D5CDD505-2E9C-101B-9397-08002B2CF9AE}" pid="9" name="VTypeLCFlag$">
    <vt:lpwstr>FALSE</vt:lpwstr>
  </property>
  <property fmtid="{D5CDD505-2E9C-101B-9397-08002B2CF9AE}" pid="10" name="VTypeNoSpaceFlag$">
    <vt:lpwstr>TRUE</vt:lpwstr>
  </property>
  <property fmtid="{D5CDD505-2E9C-101B-9397-08002B2CF9AE}" pid="11" name="VTypeSpaceFlag$">
    <vt:lpwstr>FALSE</vt:lpwstr>
  </property>
  <property fmtid="{D5CDD505-2E9C-101B-9397-08002B2CF9AE}" pid="12" name="VTypeUCFlag$">
    <vt:lpwstr>FALSE</vt:lpwstr>
  </property>
</Properties>
</file>